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30136" w14:textId="77777777" w:rsidR="00CD267E" w:rsidRDefault="00CD267E" w:rsidP="007C2324"/>
    <w:p w14:paraId="506B7765" w14:textId="1BA41178" w:rsidR="00F573E6" w:rsidRPr="00F573E6" w:rsidRDefault="00F573E6" w:rsidP="00F573E6">
      <w:pPr>
        <w:spacing w:after="160" w:line="259" w:lineRule="auto"/>
        <w:rPr>
          <w:rFonts w:eastAsiaTheme="minorHAnsi" w:cs="Arial"/>
          <w:b/>
          <w:bCs/>
          <w:sz w:val="36"/>
          <w:szCs w:val="36"/>
          <w:lang w:eastAsia="en-US"/>
        </w:rPr>
      </w:pPr>
      <w:r w:rsidRPr="00F573E6">
        <w:rPr>
          <w:rFonts w:eastAsiaTheme="minorHAnsi" w:cs="Arial"/>
          <w:b/>
          <w:bCs/>
          <w:sz w:val="36"/>
          <w:szCs w:val="36"/>
          <w:lang w:eastAsia="en-US"/>
        </w:rPr>
        <w:t xml:space="preserve">Information zur ersten Schulwoche  </w:t>
      </w:r>
    </w:p>
    <w:p w14:paraId="36F7132D" w14:textId="19B6A697" w:rsidR="006A6E1F" w:rsidRPr="00F573E6" w:rsidRDefault="006A6E1F" w:rsidP="006A6E1F">
      <w:pPr>
        <w:spacing w:after="160" w:line="259" w:lineRule="auto"/>
        <w:rPr>
          <w:rFonts w:eastAsiaTheme="minorHAnsi" w:cs="Arial"/>
          <w:color w:val="FF0000"/>
          <w:lang w:eastAsia="en-US"/>
        </w:rPr>
      </w:pPr>
      <w:r w:rsidRPr="00F573E6">
        <w:rPr>
          <w:rFonts w:eastAsiaTheme="minorHAnsi" w:cs="Arial"/>
          <w:color w:val="FF0000"/>
          <w:lang w:eastAsia="en-US"/>
        </w:rPr>
        <w:t xml:space="preserve">In der ersten Schulwoche gilt für alle Klassen ein Sonderplan! </w:t>
      </w:r>
    </w:p>
    <w:p w14:paraId="49E02B0F" w14:textId="77777777" w:rsidR="00F573E6" w:rsidRDefault="00F573E6" w:rsidP="00F573E6">
      <w:pPr>
        <w:spacing w:after="160" w:line="259" w:lineRule="auto"/>
        <w:rPr>
          <w:rFonts w:eastAsiaTheme="minorHAnsi" w:cs="Arial"/>
          <w:b/>
          <w:bCs/>
          <w:lang w:eastAsia="en-US"/>
        </w:rPr>
      </w:pPr>
    </w:p>
    <w:p w14:paraId="717BB874" w14:textId="35BA8ACC" w:rsidR="00F573E6" w:rsidRPr="00F573E6" w:rsidRDefault="00F573E6" w:rsidP="00C50DA1">
      <w:pPr>
        <w:shd w:val="clear" w:color="auto" w:fill="E2EFD9" w:themeFill="accent6" w:themeFillTint="33"/>
        <w:spacing w:after="160" w:line="259" w:lineRule="auto"/>
        <w:rPr>
          <w:rFonts w:eastAsiaTheme="minorHAnsi" w:cs="Arial"/>
          <w:b/>
          <w:bCs/>
          <w:color w:val="C45911" w:themeColor="accent2" w:themeShade="BF"/>
          <w:lang w:eastAsia="en-US"/>
        </w:rPr>
      </w:pPr>
      <w:r w:rsidRPr="00F573E6">
        <w:rPr>
          <w:rFonts w:eastAsiaTheme="minorHAnsi" w:cs="Arial"/>
          <w:b/>
          <w:bCs/>
          <w:color w:val="C45911" w:themeColor="accent2" w:themeShade="BF"/>
          <w:lang w:eastAsia="en-US"/>
        </w:rPr>
        <w:t xml:space="preserve">Klassenstufe 5 </w:t>
      </w:r>
    </w:p>
    <w:p w14:paraId="32602F1B" w14:textId="26C85D32" w:rsidR="00F573E6" w:rsidRPr="00F573E6" w:rsidRDefault="00F573E6" w:rsidP="00F573E6">
      <w:pPr>
        <w:spacing w:after="160" w:line="259" w:lineRule="auto"/>
        <w:rPr>
          <w:rFonts w:eastAsiaTheme="minorHAnsi" w:cs="Arial"/>
          <w:lang w:eastAsia="en-US"/>
        </w:rPr>
      </w:pPr>
      <w:r w:rsidRPr="00F573E6">
        <w:rPr>
          <w:rFonts w:eastAsiaTheme="minorHAnsi" w:cs="Arial"/>
          <w:b/>
          <w:bCs/>
          <w:lang w:eastAsia="en-US"/>
        </w:rPr>
        <w:t>Montag, 17.08.2026</w:t>
      </w:r>
      <w:r w:rsidR="006A6E1F">
        <w:rPr>
          <w:rFonts w:eastAsiaTheme="minorHAnsi" w:cs="Arial"/>
          <w:lang w:eastAsia="en-US"/>
        </w:rPr>
        <w:tab/>
        <w:t xml:space="preserve">Treff </w:t>
      </w:r>
      <w:r w:rsidRPr="00F573E6">
        <w:rPr>
          <w:rFonts w:eastAsiaTheme="minorHAnsi" w:cs="Arial"/>
          <w:lang w:eastAsia="en-US"/>
        </w:rPr>
        <w:t>8 Uhr am Haupteingang</w:t>
      </w:r>
    </w:p>
    <w:p w14:paraId="2EFBE71E" w14:textId="6095E693" w:rsidR="00F573E6" w:rsidRPr="00F573E6" w:rsidRDefault="00F573E6" w:rsidP="006A6E1F">
      <w:pPr>
        <w:spacing w:after="160" w:line="259" w:lineRule="auto"/>
        <w:ind w:left="2128" w:firstLine="708"/>
        <w:rPr>
          <w:rFonts w:eastAsiaTheme="minorHAnsi" w:cs="Arial"/>
          <w:lang w:eastAsia="en-US"/>
        </w:rPr>
      </w:pPr>
      <w:r w:rsidRPr="00F573E6">
        <w:rPr>
          <w:rFonts w:eastAsiaTheme="minorHAnsi" w:cs="Arial"/>
          <w:lang w:eastAsia="en-US"/>
        </w:rPr>
        <w:t xml:space="preserve">Begrüßung durch die Schulleitung und Klassenlehrer  </w:t>
      </w:r>
    </w:p>
    <w:p w14:paraId="10DE283E" w14:textId="04095559" w:rsidR="00F573E6" w:rsidRDefault="00F573E6" w:rsidP="006A6E1F">
      <w:pPr>
        <w:spacing w:after="160" w:line="259" w:lineRule="auto"/>
        <w:ind w:left="2127" w:firstLine="708"/>
        <w:rPr>
          <w:rFonts w:eastAsiaTheme="minorHAnsi" w:cs="Arial"/>
          <w:lang w:eastAsia="en-US"/>
        </w:rPr>
      </w:pPr>
      <w:r w:rsidRPr="00F573E6">
        <w:rPr>
          <w:rFonts w:eastAsiaTheme="minorHAnsi" w:cs="Arial"/>
          <w:lang w:eastAsia="en-US"/>
        </w:rPr>
        <w:t>im Anschluss bis 11 Uhr</w:t>
      </w:r>
    </w:p>
    <w:p w14:paraId="49260EBA" w14:textId="4C27D87F" w:rsidR="006A6E1F" w:rsidRDefault="006A6E1F" w:rsidP="006A6E1F">
      <w:pPr>
        <w:spacing w:after="160" w:line="259" w:lineRule="auto"/>
        <w:rPr>
          <w:rFonts w:eastAsiaTheme="minorHAnsi" w:cs="Arial"/>
          <w:lang w:eastAsia="en-US"/>
        </w:rPr>
      </w:pPr>
      <w:r w:rsidRPr="006A6E1F">
        <w:rPr>
          <w:rFonts w:eastAsiaTheme="minorHAnsi" w:cs="Arial"/>
          <w:b/>
          <w:bCs/>
          <w:lang w:eastAsia="en-US"/>
        </w:rPr>
        <w:t>Dienstag, 18.08.26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  <w:t>Wandertag</w:t>
      </w:r>
    </w:p>
    <w:p w14:paraId="1234F7BB" w14:textId="252D88F6" w:rsidR="006A6E1F" w:rsidRDefault="006A6E1F" w:rsidP="006A6E1F">
      <w:pPr>
        <w:spacing w:after="160" w:line="259" w:lineRule="auto"/>
        <w:rPr>
          <w:rFonts w:eastAsiaTheme="minorHAnsi" w:cs="Arial"/>
          <w:lang w:eastAsia="en-US"/>
        </w:rPr>
      </w:pPr>
      <w:r w:rsidRPr="006A6E1F">
        <w:rPr>
          <w:rFonts w:eastAsiaTheme="minorHAnsi" w:cs="Arial"/>
          <w:b/>
          <w:bCs/>
          <w:lang w:eastAsia="en-US"/>
        </w:rPr>
        <w:t>Mittwoch, 19.08.26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  <w:t>Unterricht nach Plan, Bekanntgabe am 17.08.26</w:t>
      </w:r>
      <w:r>
        <w:rPr>
          <w:rFonts w:eastAsiaTheme="minorHAnsi" w:cs="Arial"/>
          <w:lang w:eastAsia="en-US"/>
        </w:rPr>
        <w:br/>
      </w:r>
      <w:r w:rsidRPr="006A6E1F">
        <w:rPr>
          <w:rFonts w:eastAsiaTheme="minorHAnsi" w:cs="Arial"/>
          <w:b/>
          <w:bCs/>
          <w:lang w:eastAsia="en-US"/>
        </w:rPr>
        <w:t>Donnerstag, 20.08.26</w:t>
      </w:r>
      <w:r>
        <w:rPr>
          <w:rFonts w:eastAsiaTheme="minorHAnsi" w:cs="Arial"/>
          <w:lang w:eastAsia="en-US"/>
        </w:rPr>
        <w:tab/>
        <w:t>Unterricht nach Plan, Bekanntgabe am 17.08.26</w:t>
      </w:r>
    </w:p>
    <w:p w14:paraId="21709D35" w14:textId="5A5C3673" w:rsidR="006A6E1F" w:rsidRPr="00F573E6" w:rsidRDefault="006A6E1F" w:rsidP="006A6E1F">
      <w:pPr>
        <w:spacing w:after="160" w:line="259" w:lineRule="auto"/>
        <w:rPr>
          <w:rFonts w:eastAsiaTheme="minorHAnsi" w:cs="Arial"/>
          <w:lang w:eastAsia="en-US"/>
        </w:rPr>
      </w:pPr>
      <w:r w:rsidRPr="006A6E1F">
        <w:rPr>
          <w:rFonts w:eastAsiaTheme="minorHAnsi" w:cs="Arial"/>
          <w:b/>
          <w:bCs/>
          <w:lang w:eastAsia="en-US"/>
        </w:rPr>
        <w:t>Freitag, 21.08.26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F573E6">
        <w:rPr>
          <w:rFonts w:eastAsiaTheme="minorHAnsi" w:cs="Arial"/>
          <w:lang w:eastAsia="en-US"/>
        </w:rPr>
        <w:t xml:space="preserve">9.00 bis 12 Uhr Badfest im </w:t>
      </w:r>
      <w:proofErr w:type="spellStart"/>
      <w:r w:rsidRPr="00F573E6">
        <w:rPr>
          <w:rFonts w:eastAsiaTheme="minorHAnsi" w:cs="Arial"/>
          <w:lang w:eastAsia="en-US"/>
        </w:rPr>
        <w:t>Spreebad</w:t>
      </w:r>
      <w:proofErr w:type="spellEnd"/>
      <w:r>
        <w:rPr>
          <w:rFonts w:eastAsiaTheme="minorHAnsi" w:cs="Arial"/>
          <w:lang w:eastAsia="en-US"/>
        </w:rPr>
        <w:t>, alle Infos am 17.08.26</w:t>
      </w:r>
    </w:p>
    <w:p w14:paraId="0CA356E7" w14:textId="77777777" w:rsidR="00F573E6" w:rsidRDefault="00F573E6" w:rsidP="00F573E6">
      <w:pPr>
        <w:spacing w:after="160" w:line="259" w:lineRule="auto"/>
        <w:rPr>
          <w:rFonts w:eastAsiaTheme="minorHAnsi" w:cs="Arial"/>
          <w:b/>
          <w:bCs/>
          <w:lang w:eastAsia="en-US"/>
        </w:rPr>
      </w:pPr>
    </w:p>
    <w:p w14:paraId="07AAE842" w14:textId="77777777" w:rsidR="006A6E1F" w:rsidRPr="006A6E1F" w:rsidRDefault="00F573E6" w:rsidP="00C50DA1">
      <w:pPr>
        <w:shd w:val="clear" w:color="auto" w:fill="E2EFD9" w:themeFill="accent6" w:themeFillTint="33"/>
        <w:spacing w:after="160" w:line="259" w:lineRule="auto"/>
        <w:rPr>
          <w:rFonts w:eastAsiaTheme="minorHAnsi" w:cs="Arial"/>
          <w:b/>
          <w:bCs/>
          <w:color w:val="C45911" w:themeColor="accent2" w:themeShade="BF"/>
          <w:lang w:eastAsia="en-US"/>
        </w:rPr>
      </w:pPr>
      <w:r w:rsidRPr="00F573E6">
        <w:rPr>
          <w:rFonts w:eastAsiaTheme="minorHAnsi" w:cs="Arial"/>
          <w:b/>
          <w:bCs/>
          <w:color w:val="C45911" w:themeColor="accent2" w:themeShade="BF"/>
          <w:lang w:eastAsia="en-US"/>
        </w:rPr>
        <w:t xml:space="preserve">Klassenstufen 6 bis 10  </w:t>
      </w:r>
    </w:p>
    <w:p w14:paraId="77C25DDD" w14:textId="4B8BF82C" w:rsidR="00F573E6" w:rsidRPr="00F573E6" w:rsidRDefault="00F573E6" w:rsidP="00F573E6">
      <w:pPr>
        <w:spacing w:after="160" w:line="259" w:lineRule="auto"/>
        <w:rPr>
          <w:rFonts w:eastAsiaTheme="minorHAnsi" w:cs="Arial"/>
          <w:b/>
          <w:bCs/>
          <w:lang w:eastAsia="en-US"/>
        </w:rPr>
      </w:pPr>
      <w:r w:rsidRPr="00F573E6">
        <w:rPr>
          <w:rFonts w:eastAsiaTheme="minorHAnsi" w:cs="Arial"/>
          <w:b/>
          <w:bCs/>
          <w:lang w:eastAsia="en-US"/>
        </w:rPr>
        <w:t>Montag, 17.08.2026</w:t>
      </w:r>
      <w:r w:rsidR="006A6E1F">
        <w:rPr>
          <w:rFonts w:eastAsiaTheme="minorHAnsi" w:cs="Arial"/>
          <w:lang w:eastAsia="en-US"/>
        </w:rPr>
        <w:tab/>
        <w:t xml:space="preserve">Treff </w:t>
      </w:r>
      <w:r w:rsidRPr="00F573E6">
        <w:rPr>
          <w:rFonts w:eastAsiaTheme="minorHAnsi" w:cs="Arial"/>
          <w:lang w:eastAsia="en-US"/>
        </w:rPr>
        <w:t>7.30 Uhr auf dem Schulhof</w:t>
      </w:r>
    </w:p>
    <w:p w14:paraId="7697DB1F" w14:textId="0B2D27C1" w:rsidR="00F573E6" w:rsidRDefault="00F573E6" w:rsidP="006A6E1F">
      <w:pPr>
        <w:spacing w:after="160" w:line="259" w:lineRule="auto"/>
        <w:ind w:left="2128" w:firstLine="708"/>
        <w:rPr>
          <w:rFonts w:eastAsiaTheme="minorHAnsi" w:cs="Arial"/>
          <w:lang w:eastAsia="en-US"/>
        </w:rPr>
      </w:pPr>
      <w:r w:rsidRPr="00F573E6">
        <w:rPr>
          <w:rFonts w:eastAsiaTheme="minorHAnsi" w:cs="Arial"/>
          <w:lang w:eastAsia="en-US"/>
        </w:rPr>
        <w:t>Begrüßung durch die Schulleitung</w:t>
      </w:r>
      <w:r w:rsidR="006A6E1F">
        <w:rPr>
          <w:rFonts w:eastAsiaTheme="minorHAnsi" w:cs="Arial"/>
          <w:lang w:eastAsia="en-US"/>
        </w:rPr>
        <w:t xml:space="preserve"> und Klassenlehrer</w:t>
      </w:r>
    </w:p>
    <w:p w14:paraId="7CFFA745" w14:textId="2635DFBF" w:rsidR="00F573E6" w:rsidRPr="00F573E6" w:rsidRDefault="00F573E6" w:rsidP="00F573E6">
      <w:pPr>
        <w:spacing w:after="160" w:line="259" w:lineRule="auto"/>
        <w:rPr>
          <w:rFonts w:eastAsiaTheme="minorHAnsi" w:cs="Arial"/>
          <w:lang w:eastAsia="en-US"/>
        </w:rPr>
      </w:pPr>
      <w:r>
        <w:rPr>
          <w:rFonts w:eastAsiaTheme="minorHAnsi" w:cs="Arial"/>
          <w:lang w:eastAsia="en-US"/>
        </w:rPr>
        <w:t>In Anschluss:</w:t>
      </w:r>
    </w:p>
    <w:p w14:paraId="3ABE2D92" w14:textId="7BD5734E" w:rsidR="00F573E6" w:rsidRPr="00F573E6" w:rsidRDefault="00F573E6" w:rsidP="00F573E6">
      <w:pPr>
        <w:spacing w:after="160" w:line="259" w:lineRule="auto"/>
        <w:rPr>
          <w:rFonts w:eastAsiaTheme="minorHAnsi" w:cs="Arial"/>
          <w:lang w:eastAsia="en-US"/>
        </w:rPr>
      </w:pPr>
      <w:r w:rsidRPr="00F573E6">
        <w:rPr>
          <w:rFonts w:eastAsiaTheme="minorHAnsi" w:cs="Arial"/>
          <w:lang w:eastAsia="en-US"/>
        </w:rPr>
        <w:t xml:space="preserve">1. Block </w:t>
      </w:r>
      <w:r w:rsidRPr="00F573E6">
        <w:rPr>
          <w:rFonts w:eastAsiaTheme="minorHAnsi" w:cs="Arial"/>
          <w:lang w:eastAsia="en-US"/>
        </w:rPr>
        <w:tab/>
        <w:t>Klassenleiterstunde</w:t>
      </w:r>
    </w:p>
    <w:p w14:paraId="2CE716E0" w14:textId="46B57E22" w:rsidR="00F573E6" w:rsidRPr="00F573E6" w:rsidRDefault="00F573E6" w:rsidP="00F573E6">
      <w:pPr>
        <w:spacing w:after="160" w:line="259" w:lineRule="auto"/>
        <w:rPr>
          <w:rFonts w:eastAsiaTheme="minorHAnsi" w:cs="Arial"/>
          <w:lang w:eastAsia="en-US"/>
        </w:rPr>
      </w:pPr>
      <w:r w:rsidRPr="00F573E6">
        <w:rPr>
          <w:rFonts w:eastAsiaTheme="minorHAnsi" w:cs="Arial"/>
          <w:lang w:eastAsia="en-US"/>
        </w:rPr>
        <w:t xml:space="preserve">2. Block </w:t>
      </w:r>
      <w:r w:rsidRPr="00F573E6">
        <w:rPr>
          <w:rFonts w:eastAsiaTheme="minorHAnsi" w:cs="Arial"/>
          <w:lang w:eastAsia="en-US"/>
        </w:rPr>
        <w:tab/>
        <w:t>Unterricht beim Klassenleiter</w:t>
      </w:r>
    </w:p>
    <w:tbl>
      <w:tblPr>
        <w:tblStyle w:val="Tabellenraster"/>
        <w:tblW w:w="9980" w:type="dxa"/>
        <w:tblLook w:val="04A0" w:firstRow="1" w:lastRow="0" w:firstColumn="1" w:lastColumn="0" w:noHBand="0" w:noVBand="1"/>
      </w:tblPr>
      <w:tblGrid>
        <w:gridCol w:w="926"/>
        <w:gridCol w:w="620"/>
        <w:gridCol w:w="791"/>
        <w:gridCol w:w="595"/>
        <w:gridCol w:w="749"/>
        <w:gridCol w:w="693"/>
        <w:gridCol w:w="584"/>
        <w:gridCol w:w="584"/>
        <w:gridCol w:w="584"/>
        <w:gridCol w:w="754"/>
        <w:gridCol w:w="656"/>
        <w:gridCol w:w="571"/>
        <w:gridCol w:w="584"/>
        <w:gridCol w:w="596"/>
        <w:gridCol w:w="693"/>
      </w:tblGrid>
      <w:tr w:rsidR="00C50DA1" w:rsidRPr="00C50DA1" w14:paraId="24552838" w14:textId="77777777" w:rsidTr="00C50DA1">
        <w:tc>
          <w:tcPr>
            <w:tcW w:w="926" w:type="dxa"/>
          </w:tcPr>
          <w:p w14:paraId="30294D2B" w14:textId="61E2688B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Klasse</w:t>
            </w:r>
          </w:p>
        </w:tc>
        <w:tc>
          <w:tcPr>
            <w:tcW w:w="620" w:type="dxa"/>
          </w:tcPr>
          <w:p w14:paraId="3B822F7B" w14:textId="1230D656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5a</w:t>
            </w:r>
          </w:p>
        </w:tc>
        <w:tc>
          <w:tcPr>
            <w:tcW w:w="791" w:type="dxa"/>
          </w:tcPr>
          <w:p w14:paraId="00A05F5E" w14:textId="417AF817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5b</w:t>
            </w:r>
          </w:p>
        </w:tc>
        <w:tc>
          <w:tcPr>
            <w:tcW w:w="595" w:type="dxa"/>
          </w:tcPr>
          <w:p w14:paraId="7A03A608" w14:textId="17EC4CD2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6a</w:t>
            </w:r>
          </w:p>
        </w:tc>
        <w:tc>
          <w:tcPr>
            <w:tcW w:w="749" w:type="dxa"/>
          </w:tcPr>
          <w:p w14:paraId="55CB26C7" w14:textId="787804AA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6b</w:t>
            </w:r>
          </w:p>
        </w:tc>
        <w:tc>
          <w:tcPr>
            <w:tcW w:w="693" w:type="dxa"/>
          </w:tcPr>
          <w:p w14:paraId="3CDA6D17" w14:textId="5CFFF4B7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6c</w:t>
            </w:r>
          </w:p>
        </w:tc>
        <w:tc>
          <w:tcPr>
            <w:tcW w:w="584" w:type="dxa"/>
          </w:tcPr>
          <w:p w14:paraId="0C6458C1" w14:textId="7B8C79B5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7a</w:t>
            </w:r>
          </w:p>
        </w:tc>
        <w:tc>
          <w:tcPr>
            <w:tcW w:w="584" w:type="dxa"/>
          </w:tcPr>
          <w:p w14:paraId="00AD9A24" w14:textId="6A43F53B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7b</w:t>
            </w:r>
          </w:p>
        </w:tc>
        <w:tc>
          <w:tcPr>
            <w:tcW w:w="584" w:type="dxa"/>
          </w:tcPr>
          <w:p w14:paraId="1EFF0922" w14:textId="126682FD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8a</w:t>
            </w:r>
          </w:p>
        </w:tc>
        <w:tc>
          <w:tcPr>
            <w:tcW w:w="754" w:type="dxa"/>
          </w:tcPr>
          <w:p w14:paraId="390E1DB8" w14:textId="21D1F9A4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8b</w:t>
            </w:r>
          </w:p>
        </w:tc>
        <w:tc>
          <w:tcPr>
            <w:tcW w:w="656" w:type="dxa"/>
          </w:tcPr>
          <w:p w14:paraId="6D96DBF1" w14:textId="5F362FD0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8c</w:t>
            </w:r>
          </w:p>
        </w:tc>
        <w:tc>
          <w:tcPr>
            <w:tcW w:w="571" w:type="dxa"/>
          </w:tcPr>
          <w:p w14:paraId="4F80A8A2" w14:textId="57CAE56E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9a</w:t>
            </w:r>
          </w:p>
        </w:tc>
        <w:tc>
          <w:tcPr>
            <w:tcW w:w="584" w:type="dxa"/>
          </w:tcPr>
          <w:p w14:paraId="15D220E7" w14:textId="679BCC6E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9b</w:t>
            </w:r>
          </w:p>
        </w:tc>
        <w:tc>
          <w:tcPr>
            <w:tcW w:w="596" w:type="dxa"/>
          </w:tcPr>
          <w:p w14:paraId="7AD8EB03" w14:textId="3985C8DA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10b</w:t>
            </w:r>
          </w:p>
        </w:tc>
        <w:tc>
          <w:tcPr>
            <w:tcW w:w="693" w:type="dxa"/>
          </w:tcPr>
          <w:p w14:paraId="3944ED6C" w14:textId="2696DE3D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10c</w:t>
            </w:r>
          </w:p>
        </w:tc>
      </w:tr>
      <w:tr w:rsidR="007B0873" w:rsidRPr="00C50DA1" w14:paraId="6AD73764" w14:textId="77777777" w:rsidTr="00C50DA1">
        <w:tc>
          <w:tcPr>
            <w:tcW w:w="926" w:type="dxa"/>
          </w:tcPr>
          <w:p w14:paraId="4B7676F4" w14:textId="679178E2" w:rsidR="007B0873" w:rsidRPr="00C50DA1" w:rsidRDefault="007B0873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KL</w:t>
            </w:r>
          </w:p>
        </w:tc>
        <w:tc>
          <w:tcPr>
            <w:tcW w:w="620" w:type="dxa"/>
          </w:tcPr>
          <w:p w14:paraId="1ABE43FD" w14:textId="2DF5C81A" w:rsidR="007B0873" w:rsidRPr="00C50DA1" w:rsidRDefault="007B0873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San</w:t>
            </w:r>
          </w:p>
        </w:tc>
        <w:tc>
          <w:tcPr>
            <w:tcW w:w="791" w:type="dxa"/>
          </w:tcPr>
          <w:p w14:paraId="1042F01E" w14:textId="6A046FB6" w:rsidR="007B0873" w:rsidRPr="00C50DA1" w:rsidRDefault="007B0873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Schw</w:t>
            </w:r>
            <w:proofErr w:type="spellEnd"/>
          </w:p>
        </w:tc>
        <w:tc>
          <w:tcPr>
            <w:tcW w:w="595" w:type="dxa"/>
          </w:tcPr>
          <w:p w14:paraId="73027301" w14:textId="605CA80A" w:rsidR="007B0873" w:rsidRPr="00C50DA1" w:rsidRDefault="007B0873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Kor</w:t>
            </w:r>
          </w:p>
        </w:tc>
        <w:tc>
          <w:tcPr>
            <w:tcW w:w="749" w:type="dxa"/>
          </w:tcPr>
          <w:p w14:paraId="4002F1D6" w14:textId="6D10B199" w:rsidR="007B0873" w:rsidRPr="00C50DA1" w:rsidRDefault="007B0873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Ru-A</w:t>
            </w:r>
          </w:p>
        </w:tc>
        <w:tc>
          <w:tcPr>
            <w:tcW w:w="693" w:type="dxa"/>
          </w:tcPr>
          <w:p w14:paraId="4C047DFA" w14:textId="2205ACC7" w:rsidR="007B0873" w:rsidRPr="00C50DA1" w:rsidRDefault="007B0873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Kle</w:t>
            </w:r>
            <w:proofErr w:type="spellEnd"/>
          </w:p>
        </w:tc>
        <w:tc>
          <w:tcPr>
            <w:tcW w:w="584" w:type="dxa"/>
          </w:tcPr>
          <w:p w14:paraId="6361B47D" w14:textId="0F9194A2" w:rsidR="007B0873" w:rsidRPr="00C50DA1" w:rsidRDefault="007B0873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Lie</w:t>
            </w:r>
            <w:proofErr w:type="spellEnd"/>
          </w:p>
        </w:tc>
        <w:tc>
          <w:tcPr>
            <w:tcW w:w="584" w:type="dxa"/>
          </w:tcPr>
          <w:p w14:paraId="365602FE" w14:textId="16A53220" w:rsidR="007B0873" w:rsidRPr="00C50DA1" w:rsidRDefault="007B0873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Mi</w:t>
            </w:r>
          </w:p>
        </w:tc>
        <w:tc>
          <w:tcPr>
            <w:tcW w:w="584" w:type="dxa"/>
          </w:tcPr>
          <w:p w14:paraId="1CBD8D1D" w14:textId="18C98F3E" w:rsidR="007B0873" w:rsidRPr="00C50DA1" w:rsidRDefault="007B0873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Ri</w:t>
            </w:r>
          </w:p>
        </w:tc>
        <w:tc>
          <w:tcPr>
            <w:tcW w:w="754" w:type="dxa"/>
          </w:tcPr>
          <w:p w14:paraId="2EDB45E9" w14:textId="4EF04A9C" w:rsidR="007B0873" w:rsidRPr="00C50DA1" w:rsidRDefault="007B0873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Schn</w:t>
            </w:r>
            <w:proofErr w:type="spellEnd"/>
          </w:p>
        </w:tc>
        <w:tc>
          <w:tcPr>
            <w:tcW w:w="656" w:type="dxa"/>
          </w:tcPr>
          <w:p w14:paraId="2D15D436" w14:textId="5D9889B2" w:rsidR="007B0873" w:rsidRPr="00C50DA1" w:rsidRDefault="007B0873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Dol</w:t>
            </w:r>
            <w:proofErr w:type="spellEnd"/>
          </w:p>
        </w:tc>
        <w:tc>
          <w:tcPr>
            <w:tcW w:w="571" w:type="dxa"/>
          </w:tcPr>
          <w:p w14:paraId="397AE9EB" w14:textId="5809454B" w:rsidR="007B0873" w:rsidRPr="00C50DA1" w:rsidRDefault="007B0873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Pöt</w:t>
            </w:r>
            <w:proofErr w:type="spellEnd"/>
          </w:p>
        </w:tc>
        <w:tc>
          <w:tcPr>
            <w:tcW w:w="584" w:type="dxa"/>
          </w:tcPr>
          <w:p w14:paraId="3B6CAF18" w14:textId="1E1296CF" w:rsidR="007B0873" w:rsidRPr="00C50DA1" w:rsidRDefault="007B0873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Hol</w:t>
            </w:r>
          </w:p>
        </w:tc>
        <w:tc>
          <w:tcPr>
            <w:tcW w:w="596" w:type="dxa"/>
          </w:tcPr>
          <w:p w14:paraId="5385F393" w14:textId="366ECD46" w:rsidR="007B0873" w:rsidRPr="00C50DA1" w:rsidRDefault="007B0873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W</w:t>
            </w:r>
          </w:p>
        </w:tc>
        <w:tc>
          <w:tcPr>
            <w:tcW w:w="693" w:type="dxa"/>
          </w:tcPr>
          <w:p w14:paraId="54DE2FA9" w14:textId="5F761ED0" w:rsidR="007B0873" w:rsidRPr="00C50DA1" w:rsidRDefault="007B0873" w:rsidP="00F573E6">
            <w:pPr>
              <w:spacing w:after="160" w:line="259" w:lineRule="auto"/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50DA1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Jur</w:t>
            </w:r>
            <w:proofErr w:type="spellEnd"/>
          </w:p>
        </w:tc>
      </w:tr>
      <w:tr w:rsidR="00F573E6" w:rsidRPr="00C50DA1" w14:paraId="0604EA82" w14:textId="77777777" w:rsidTr="00C50DA1">
        <w:tc>
          <w:tcPr>
            <w:tcW w:w="926" w:type="dxa"/>
          </w:tcPr>
          <w:p w14:paraId="73E3D7F5" w14:textId="0386CD89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Raum</w:t>
            </w:r>
          </w:p>
        </w:tc>
        <w:tc>
          <w:tcPr>
            <w:tcW w:w="620" w:type="dxa"/>
          </w:tcPr>
          <w:p w14:paraId="06E0B942" w14:textId="4C33A0FE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208</w:t>
            </w:r>
          </w:p>
        </w:tc>
        <w:tc>
          <w:tcPr>
            <w:tcW w:w="791" w:type="dxa"/>
          </w:tcPr>
          <w:p w14:paraId="762FD823" w14:textId="3A37CBF4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207</w:t>
            </w:r>
          </w:p>
        </w:tc>
        <w:tc>
          <w:tcPr>
            <w:tcW w:w="595" w:type="dxa"/>
          </w:tcPr>
          <w:p w14:paraId="2483BBA4" w14:textId="4C0BA3EE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108</w:t>
            </w:r>
          </w:p>
        </w:tc>
        <w:tc>
          <w:tcPr>
            <w:tcW w:w="749" w:type="dxa"/>
          </w:tcPr>
          <w:p w14:paraId="6CC23F0B" w14:textId="1F351BBF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693" w:type="dxa"/>
          </w:tcPr>
          <w:p w14:paraId="72F9793C" w14:textId="44B456D2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109</w:t>
            </w:r>
          </w:p>
        </w:tc>
        <w:tc>
          <w:tcPr>
            <w:tcW w:w="584" w:type="dxa"/>
          </w:tcPr>
          <w:p w14:paraId="67ACF6E5" w14:textId="234E62DB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209</w:t>
            </w:r>
          </w:p>
        </w:tc>
        <w:tc>
          <w:tcPr>
            <w:tcW w:w="584" w:type="dxa"/>
          </w:tcPr>
          <w:p w14:paraId="71889205" w14:textId="29B2363A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584" w:type="dxa"/>
          </w:tcPr>
          <w:p w14:paraId="1F56BA10" w14:textId="0598B552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206</w:t>
            </w:r>
          </w:p>
        </w:tc>
        <w:tc>
          <w:tcPr>
            <w:tcW w:w="754" w:type="dxa"/>
          </w:tcPr>
          <w:p w14:paraId="5D2CAF2F" w14:textId="54433F44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656" w:type="dxa"/>
          </w:tcPr>
          <w:p w14:paraId="164980D5" w14:textId="3C3817E7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109</w:t>
            </w:r>
          </w:p>
        </w:tc>
        <w:tc>
          <w:tcPr>
            <w:tcW w:w="571" w:type="dxa"/>
          </w:tcPr>
          <w:p w14:paraId="1CE02E4B" w14:textId="5F68018C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84" w:type="dxa"/>
          </w:tcPr>
          <w:p w14:paraId="5F5CAE96" w14:textId="25173BBC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201</w:t>
            </w:r>
          </w:p>
        </w:tc>
        <w:tc>
          <w:tcPr>
            <w:tcW w:w="596" w:type="dxa"/>
          </w:tcPr>
          <w:p w14:paraId="01A2AB4E" w14:textId="634BAAF5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93" w:type="dxa"/>
          </w:tcPr>
          <w:p w14:paraId="589277A5" w14:textId="3F3429F4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110</w:t>
            </w:r>
          </w:p>
        </w:tc>
      </w:tr>
      <w:tr w:rsidR="00C50DA1" w:rsidRPr="00C50DA1" w14:paraId="5C5B1256" w14:textId="77777777" w:rsidTr="00C50DA1">
        <w:tc>
          <w:tcPr>
            <w:tcW w:w="926" w:type="dxa"/>
          </w:tcPr>
          <w:p w14:paraId="7B8E7440" w14:textId="66923D0A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sz w:val="18"/>
                <w:szCs w:val="18"/>
                <w:lang w:eastAsia="en-US"/>
              </w:rPr>
            </w:pPr>
            <w:r w:rsidRPr="00C50DA1">
              <w:rPr>
                <w:rFonts w:eastAsiaTheme="minorHAnsi" w:cs="Arial"/>
                <w:sz w:val="18"/>
                <w:szCs w:val="18"/>
                <w:lang w:eastAsia="en-US"/>
              </w:rPr>
              <w:t>1. Block</w:t>
            </w:r>
          </w:p>
        </w:tc>
        <w:tc>
          <w:tcPr>
            <w:tcW w:w="620" w:type="dxa"/>
          </w:tcPr>
          <w:p w14:paraId="230EC0C6" w14:textId="1CF43076" w:rsidR="00F573E6" w:rsidRPr="00C50DA1" w:rsidRDefault="006A6E1F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KL</w:t>
            </w:r>
          </w:p>
        </w:tc>
        <w:tc>
          <w:tcPr>
            <w:tcW w:w="791" w:type="dxa"/>
          </w:tcPr>
          <w:p w14:paraId="080639C9" w14:textId="4E57436B" w:rsidR="00F573E6" w:rsidRPr="00C50DA1" w:rsidRDefault="006A6E1F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KL</w:t>
            </w:r>
          </w:p>
        </w:tc>
        <w:tc>
          <w:tcPr>
            <w:tcW w:w="595" w:type="dxa"/>
          </w:tcPr>
          <w:p w14:paraId="71E37CED" w14:textId="39D71BF2" w:rsidR="00F573E6" w:rsidRPr="00C50DA1" w:rsidRDefault="006A6E1F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KL</w:t>
            </w:r>
          </w:p>
        </w:tc>
        <w:tc>
          <w:tcPr>
            <w:tcW w:w="749" w:type="dxa"/>
          </w:tcPr>
          <w:p w14:paraId="3F3C970B" w14:textId="203A26CB" w:rsidR="00F573E6" w:rsidRPr="00C50DA1" w:rsidRDefault="006A6E1F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KL</w:t>
            </w:r>
          </w:p>
        </w:tc>
        <w:tc>
          <w:tcPr>
            <w:tcW w:w="693" w:type="dxa"/>
          </w:tcPr>
          <w:p w14:paraId="127B6015" w14:textId="78319CCE" w:rsidR="00F573E6" w:rsidRPr="00C50DA1" w:rsidRDefault="006A6E1F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KL</w:t>
            </w:r>
          </w:p>
        </w:tc>
        <w:tc>
          <w:tcPr>
            <w:tcW w:w="584" w:type="dxa"/>
          </w:tcPr>
          <w:p w14:paraId="2221CC5D" w14:textId="5DCAEC50" w:rsidR="00F573E6" w:rsidRPr="00C50DA1" w:rsidRDefault="006A6E1F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KL</w:t>
            </w:r>
          </w:p>
        </w:tc>
        <w:tc>
          <w:tcPr>
            <w:tcW w:w="584" w:type="dxa"/>
          </w:tcPr>
          <w:p w14:paraId="05A9D13F" w14:textId="2DAD80E4" w:rsidR="00F573E6" w:rsidRPr="00C50DA1" w:rsidRDefault="006A6E1F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KL</w:t>
            </w:r>
          </w:p>
        </w:tc>
        <w:tc>
          <w:tcPr>
            <w:tcW w:w="584" w:type="dxa"/>
          </w:tcPr>
          <w:p w14:paraId="5ECD1FF9" w14:textId="678168D7" w:rsidR="00F573E6" w:rsidRPr="00C50DA1" w:rsidRDefault="006A6E1F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KL</w:t>
            </w:r>
          </w:p>
        </w:tc>
        <w:tc>
          <w:tcPr>
            <w:tcW w:w="754" w:type="dxa"/>
          </w:tcPr>
          <w:p w14:paraId="7E50753C" w14:textId="120E63DD" w:rsidR="00F573E6" w:rsidRPr="00C50DA1" w:rsidRDefault="006A6E1F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KL</w:t>
            </w:r>
          </w:p>
        </w:tc>
        <w:tc>
          <w:tcPr>
            <w:tcW w:w="656" w:type="dxa"/>
          </w:tcPr>
          <w:p w14:paraId="6FAE8092" w14:textId="7387D7DE" w:rsidR="00F573E6" w:rsidRPr="00C50DA1" w:rsidRDefault="006A6E1F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KL</w:t>
            </w:r>
          </w:p>
        </w:tc>
        <w:tc>
          <w:tcPr>
            <w:tcW w:w="571" w:type="dxa"/>
          </w:tcPr>
          <w:p w14:paraId="148751F5" w14:textId="40A80941" w:rsidR="00F573E6" w:rsidRPr="00C50DA1" w:rsidRDefault="006A6E1F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KL</w:t>
            </w:r>
          </w:p>
        </w:tc>
        <w:tc>
          <w:tcPr>
            <w:tcW w:w="584" w:type="dxa"/>
          </w:tcPr>
          <w:p w14:paraId="265FF3A8" w14:textId="55C44626" w:rsidR="00F573E6" w:rsidRPr="00C50DA1" w:rsidRDefault="006A6E1F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KL</w:t>
            </w:r>
          </w:p>
        </w:tc>
        <w:tc>
          <w:tcPr>
            <w:tcW w:w="596" w:type="dxa"/>
          </w:tcPr>
          <w:p w14:paraId="5DA58FF0" w14:textId="2BBFCFEF" w:rsidR="00F573E6" w:rsidRPr="00C50DA1" w:rsidRDefault="006A6E1F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KL</w:t>
            </w:r>
          </w:p>
        </w:tc>
        <w:tc>
          <w:tcPr>
            <w:tcW w:w="693" w:type="dxa"/>
          </w:tcPr>
          <w:p w14:paraId="4A132ABB" w14:textId="167D6DFC" w:rsidR="00F573E6" w:rsidRPr="00C50DA1" w:rsidRDefault="006A6E1F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KL</w:t>
            </w:r>
          </w:p>
        </w:tc>
      </w:tr>
      <w:tr w:rsidR="00C50DA1" w:rsidRPr="00C50DA1" w14:paraId="2C7FCB8A" w14:textId="77777777" w:rsidTr="00C50DA1">
        <w:tc>
          <w:tcPr>
            <w:tcW w:w="926" w:type="dxa"/>
          </w:tcPr>
          <w:p w14:paraId="0EC862D6" w14:textId="5E356E36" w:rsidR="00F573E6" w:rsidRPr="00C50DA1" w:rsidRDefault="00F573E6" w:rsidP="00F573E6">
            <w:pPr>
              <w:spacing w:after="160" w:line="259" w:lineRule="auto"/>
              <w:rPr>
                <w:rFonts w:eastAsiaTheme="minorHAnsi" w:cs="Arial"/>
                <w:sz w:val="18"/>
                <w:szCs w:val="18"/>
                <w:lang w:eastAsia="en-US"/>
              </w:rPr>
            </w:pPr>
            <w:r w:rsidRPr="00C50DA1">
              <w:rPr>
                <w:rFonts w:eastAsiaTheme="minorHAnsi" w:cs="Arial"/>
                <w:sz w:val="18"/>
                <w:szCs w:val="18"/>
                <w:lang w:eastAsia="en-US"/>
              </w:rPr>
              <w:t>2. Block</w:t>
            </w:r>
          </w:p>
        </w:tc>
        <w:tc>
          <w:tcPr>
            <w:tcW w:w="620" w:type="dxa"/>
          </w:tcPr>
          <w:p w14:paraId="38845A0C" w14:textId="202E5F90" w:rsidR="00F573E6" w:rsidRPr="00C50DA1" w:rsidRDefault="0045419C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FÖ</w:t>
            </w:r>
          </w:p>
        </w:tc>
        <w:tc>
          <w:tcPr>
            <w:tcW w:w="791" w:type="dxa"/>
          </w:tcPr>
          <w:p w14:paraId="487F61F0" w14:textId="73AAFFE4" w:rsidR="00F573E6" w:rsidRPr="00C50DA1" w:rsidRDefault="0045419C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FÖ</w:t>
            </w:r>
          </w:p>
        </w:tc>
        <w:tc>
          <w:tcPr>
            <w:tcW w:w="595" w:type="dxa"/>
          </w:tcPr>
          <w:p w14:paraId="59DD1D63" w14:textId="2DD10236" w:rsidR="00F573E6" w:rsidRPr="00C50DA1" w:rsidRDefault="0017456E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Ge</w:t>
            </w:r>
          </w:p>
        </w:tc>
        <w:tc>
          <w:tcPr>
            <w:tcW w:w="749" w:type="dxa"/>
          </w:tcPr>
          <w:p w14:paraId="12BD39B5" w14:textId="6200EC40" w:rsidR="00F573E6" w:rsidRPr="00C50DA1" w:rsidRDefault="0017456E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proofErr w:type="spellStart"/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Geo</w:t>
            </w:r>
            <w:proofErr w:type="spellEnd"/>
          </w:p>
        </w:tc>
        <w:tc>
          <w:tcPr>
            <w:tcW w:w="693" w:type="dxa"/>
          </w:tcPr>
          <w:p w14:paraId="005B86F6" w14:textId="2A6E8D13" w:rsidR="00F573E6" w:rsidRPr="00C50DA1" w:rsidRDefault="0017456E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ENG</w:t>
            </w:r>
          </w:p>
        </w:tc>
        <w:tc>
          <w:tcPr>
            <w:tcW w:w="584" w:type="dxa"/>
          </w:tcPr>
          <w:p w14:paraId="5255334E" w14:textId="49437B3E" w:rsidR="00F573E6" w:rsidRPr="00C50DA1" w:rsidRDefault="0045419C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DE</w:t>
            </w:r>
          </w:p>
        </w:tc>
        <w:tc>
          <w:tcPr>
            <w:tcW w:w="584" w:type="dxa"/>
          </w:tcPr>
          <w:p w14:paraId="299E0A0F" w14:textId="59AA0F8D" w:rsidR="00F573E6" w:rsidRPr="00C50DA1" w:rsidRDefault="0045419C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KU</w:t>
            </w:r>
          </w:p>
        </w:tc>
        <w:tc>
          <w:tcPr>
            <w:tcW w:w="584" w:type="dxa"/>
          </w:tcPr>
          <w:p w14:paraId="2EF4B7B1" w14:textId="295B89CB" w:rsidR="00F573E6" w:rsidRPr="00C50DA1" w:rsidRDefault="0045419C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MU</w:t>
            </w:r>
          </w:p>
        </w:tc>
        <w:tc>
          <w:tcPr>
            <w:tcW w:w="754" w:type="dxa"/>
          </w:tcPr>
          <w:p w14:paraId="7D37DDC2" w14:textId="2657199F" w:rsidR="00F573E6" w:rsidRPr="00C50DA1" w:rsidRDefault="0045419C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KU</w:t>
            </w:r>
          </w:p>
        </w:tc>
        <w:tc>
          <w:tcPr>
            <w:tcW w:w="656" w:type="dxa"/>
          </w:tcPr>
          <w:p w14:paraId="63436139" w14:textId="32A6A12D" w:rsidR="00F573E6" w:rsidRPr="00C50DA1" w:rsidRDefault="0045419C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ETH</w:t>
            </w:r>
          </w:p>
        </w:tc>
        <w:tc>
          <w:tcPr>
            <w:tcW w:w="571" w:type="dxa"/>
          </w:tcPr>
          <w:p w14:paraId="2AF5AA64" w14:textId="43149CDE" w:rsidR="00F573E6" w:rsidRPr="00C50DA1" w:rsidRDefault="0045419C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GK</w:t>
            </w:r>
          </w:p>
        </w:tc>
        <w:tc>
          <w:tcPr>
            <w:tcW w:w="584" w:type="dxa"/>
          </w:tcPr>
          <w:p w14:paraId="2D967A46" w14:textId="1986B0E5" w:rsidR="00F573E6" w:rsidRPr="00C50DA1" w:rsidRDefault="0045419C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CH</w:t>
            </w:r>
          </w:p>
        </w:tc>
        <w:tc>
          <w:tcPr>
            <w:tcW w:w="596" w:type="dxa"/>
          </w:tcPr>
          <w:p w14:paraId="00DD8EE6" w14:textId="0D382296" w:rsidR="00F573E6" w:rsidRPr="00C50DA1" w:rsidRDefault="0045419C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BIO</w:t>
            </w:r>
          </w:p>
        </w:tc>
        <w:tc>
          <w:tcPr>
            <w:tcW w:w="693" w:type="dxa"/>
          </w:tcPr>
          <w:p w14:paraId="4EBFBB43" w14:textId="485BE7BC" w:rsidR="00F573E6" w:rsidRPr="00C50DA1" w:rsidRDefault="0045419C" w:rsidP="00F573E6">
            <w:pPr>
              <w:spacing w:after="160" w:line="259" w:lineRule="auto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50DA1">
              <w:rPr>
                <w:rFonts w:eastAsiaTheme="minorHAnsi" w:cs="Arial"/>
                <w:sz w:val="22"/>
                <w:szCs w:val="22"/>
                <w:lang w:eastAsia="en-US"/>
              </w:rPr>
              <w:t>ENG</w:t>
            </w:r>
          </w:p>
        </w:tc>
      </w:tr>
    </w:tbl>
    <w:p w14:paraId="6745FE7C" w14:textId="77777777" w:rsidR="00F573E6" w:rsidRPr="00F573E6" w:rsidRDefault="00F573E6" w:rsidP="00F573E6">
      <w:pPr>
        <w:spacing w:after="160" w:line="259" w:lineRule="auto"/>
        <w:rPr>
          <w:rFonts w:eastAsiaTheme="minorHAnsi" w:cs="Arial"/>
          <w:lang w:eastAsia="en-US"/>
        </w:rPr>
      </w:pPr>
    </w:p>
    <w:p w14:paraId="46A7BDDE" w14:textId="11329BF8" w:rsidR="006A6E1F" w:rsidRPr="006A6E1F" w:rsidRDefault="006A6E1F" w:rsidP="006A6E1F">
      <w:pPr>
        <w:spacing w:after="160" w:line="259" w:lineRule="auto"/>
        <w:rPr>
          <w:rFonts w:eastAsiaTheme="minorHAnsi" w:cs="Arial"/>
          <w:b/>
          <w:bCs/>
          <w:lang w:eastAsia="en-US"/>
        </w:rPr>
      </w:pPr>
      <w:r>
        <w:rPr>
          <w:rFonts w:eastAsiaTheme="minorHAnsi" w:cs="Arial"/>
          <w:b/>
          <w:bCs/>
          <w:lang w:eastAsia="en-US"/>
        </w:rPr>
        <w:t>Dienstag, 18.08.26</w:t>
      </w:r>
      <w:r>
        <w:rPr>
          <w:rFonts w:eastAsiaTheme="minorHAnsi" w:cs="Arial"/>
          <w:b/>
          <w:bCs/>
          <w:lang w:eastAsia="en-US"/>
        </w:rPr>
        <w:tab/>
      </w:r>
      <w:r>
        <w:rPr>
          <w:rFonts w:eastAsiaTheme="minorHAnsi" w:cs="Arial"/>
          <w:b/>
          <w:bCs/>
          <w:lang w:eastAsia="en-US"/>
        </w:rPr>
        <w:tab/>
      </w:r>
      <w:r>
        <w:rPr>
          <w:rFonts w:eastAsiaTheme="minorHAnsi" w:cs="Arial"/>
          <w:lang w:eastAsia="en-US"/>
        </w:rPr>
        <w:t>Unterricht nach Plan, Bekanntgabe am 17.08.26</w:t>
      </w:r>
      <w:r>
        <w:rPr>
          <w:rFonts w:eastAsiaTheme="minorHAnsi" w:cs="Arial"/>
          <w:b/>
          <w:bCs/>
          <w:lang w:eastAsia="en-US"/>
        </w:rPr>
        <w:br/>
      </w:r>
      <w:r w:rsidRPr="006A6E1F">
        <w:rPr>
          <w:rFonts w:eastAsiaTheme="minorHAnsi" w:cs="Arial"/>
          <w:b/>
          <w:bCs/>
          <w:lang w:eastAsia="en-US"/>
        </w:rPr>
        <w:t>Mittwoch, 19.08.26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  <w:t>Unterricht nach Plan, Bekanntgabe am 17.08.26</w:t>
      </w:r>
      <w:r>
        <w:rPr>
          <w:rFonts w:eastAsiaTheme="minorHAnsi" w:cs="Arial"/>
          <w:lang w:eastAsia="en-US"/>
        </w:rPr>
        <w:br/>
      </w:r>
      <w:r w:rsidRPr="006A6E1F">
        <w:rPr>
          <w:rFonts w:eastAsiaTheme="minorHAnsi" w:cs="Arial"/>
          <w:b/>
          <w:bCs/>
          <w:lang w:eastAsia="en-US"/>
        </w:rPr>
        <w:t>Donnerstag, 20.08.26</w:t>
      </w:r>
      <w:r>
        <w:rPr>
          <w:rFonts w:eastAsiaTheme="minorHAnsi" w:cs="Arial"/>
          <w:lang w:eastAsia="en-US"/>
        </w:rPr>
        <w:tab/>
        <w:t>Unterricht nach Plan, Bekanntgabe am 17.08.26</w:t>
      </w:r>
    </w:p>
    <w:p w14:paraId="2D2D0A90" w14:textId="6F595C64" w:rsidR="00F573E6" w:rsidRPr="00F573E6" w:rsidRDefault="00F573E6" w:rsidP="00F573E6">
      <w:pPr>
        <w:spacing w:after="160" w:line="259" w:lineRule="auto"/>
        <w:rPr>
          <w:rFonts w:eastAsiaTheme="minorHAnsi" w:cs="Arial"/>
          <w:lang w:eastAsia="en-US"/>
        </w:rPr>
      </w:pPr>
      <w:r w:rsidRPr="00F573E6">
        <w:rPr>
          <w:rFonts w:eastAsiaTheme="minorHAnsi" w:cs="Arial"/>
          <w:b/>
          <w:bCs/>
          <w:lang w:eastAsia="en-US"/>
        </w:rPr>
        <w:t>Freitag</w:t>
      </w:r>
      <w:r w:rsidR="006A6E1F" w:rsidRPr="006A6E1F">
        <w:rPr>
          <w:rFonts w:eastAsiaTheme="minorHAnsi" w:cs="Arial"/>
          <w:b/>
          <w:bCs/>
          <w:lang w:eastAsia="en-US"/>
        </w:rPr>
        <w:t>, 21.08.26</w:t>
      </w:r>
      <w:r w:rsidRPr="006A6E1F">
        <w:rPr>
          <w:rFonts w:eastAsiaTheme="minorHAnsi" w:cs="Arial"/>
          <w:b/>
          <w:bCs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F573E6">
        <w:rPr>
          <w:rFonts w:eastAsiaTheme="minorHAnsi" w:cs="Arial"/>
          <w:lang w:eastAsia="en-US"/>
        </w:rPr>
        <w:t xml:space="preserve">9.00 bis 12 Uhr Badfest im </w:t>
      </w:r>
      <w:proofErr w:type="spellStart"/>
      <w:r w:rsidRPr="00F573E6">
        <w:rPr>
          <w:rFonts w:eastAsiaTheme="minorHAnsi" w:cs="Arial"/>
          <w:lang w:eastAsia="en-US"/>
        </w:rPr>
        <w:t>Spreebad</w:t>
      </w:r>
      <w:proofErr w:type="spellEnd"/>
    </w:p>
    <w:p w14:paraId="065174CC" w14:textId="77777777" w:rsidR="00F573E6" w:rsidRPr="007C2324" w:rsidRDefault="00F573E6" w:rsidP="007C2324"/>
    <w:sectPr w:rsidR="00F573E6" w:rsidRPr="007C2324" w:rsidSect="00C5542E">
      <w:headerReference w:type="default" r:id="rId8"/>
      <w:footerReference w:type="default" r:id="rId9"/>
      <w:pgSz w:w="11906" w:h="16838"/>
      <w:pgMar w:top="2410" w:right="1134" w:bottom="1134" w:left="1366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02CD6" w14:textId="77777777" w:rsidR="00AD71BF" w:rsidRDefault="00AD71BF">
      <w:r>
        <w:separator/>
      </w:r>
    </w:p>
  </w:endnote>
  <w:endnote w:type="continuationSeparator" w:id="0">
    <w:p w14:paraId="1E395B68" w14:textId="77777777" w:rsidR="00AD71BF" w:rsidRDefault="00AD7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0E091" w14:textId="0354E253" w:rsidR="00294E74" w:rsidRPr="00B92008" w:rsidRDefault="00931DB1" w:rsidP="00EE4CC5">
    <w:pPr>
      <w:pStyle w:val="Fuzeile"/>
      <w:tabs>
        <w:tab w:val="clear" w:pos="9072"/>
        <w:tab w:val="right" w:pos="9360"/>
      </w:tabs>
      <w:jc w:val="center"/>
      <w:rPr>
        <w:rFonts w:ascii="Roboto" w:hAnsi="Roboto"/>
        <w:color w:val="322E3F"/>
        <w:sz w:val="16"/>
        <w:szCs w:val="16"/>
      </w:rPr>
    </w:pPr>
    <w:r w:rsidRPr="005E431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A7B3383" wp14:editId="05E251E2">
              <wp:simplePos x="0" y="0"/>
              <wp:positionH relativeFrom="column">
                <wp:posOffset>708025</wp:posOffset>
              </wp:positionH>
              <wp:positionV relativeFrom="paragraph">
                <wp:posOffset>-155979</wp:posOffset>
              </wp:positionV>
              <wp:extent cx="4686300" cy="0"/>
              <wp:effectExtent l="0" t="0" r="0" b="0"/>
              <wp:wrapTopAndBottom/>
              <wp:docPr id="5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86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20162263" id="Line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75pt,-12.3pt" to="424.75pt,-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" strokecolor="gray">
              <w10:wrap type="topAndBottom"/>
            </v:line>
          </w:pict>
        </mc:Fallback>
      </mc:AlternateContent>
    </w:r>
    <w:r w:rsidR="007C224D" w:rsidRPr="007C224D">
      <w:rPr>
        <w:sz w:val="16"/>
        <w:szCs w:val="16"/>
      </w:rPr>
      <w:t>www.allende-os-bautzen.de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E4422" w14:textId="77777777" w:rsidR="00AD71BF" w:rsidRDefault="00AD71BF">
      <w:r>
        <w:separator/>
      </w:r>
    </w:p>
  </w:footnote>
  <w:footnote w:type="continuationSeparator" w:id="0">
    <w:p w14:paraId="41A4B9FD" w14:textId="77777777" w:rsidR="00AD71BF" w:rsidRDefault="00AD7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C27A" w14:textId="0710AAEF" w:rsidR="00FC490E" w:rsidRPr="0027496A" w:rsidRDefault="00FC490E" w:rsidP="00FC490E">
    <w:pPr>
      <w:pStyle w:val="Kopfzeile"/>
      <w:tabs>
        <w:tab w:val="clear" w:pos="9072"/>
        <w:tab w:val="left" w:pos="6946"/>
        <w:tab w:val="right" w:pos="10800"/>
      </w:tabs>
      <w:rPr>
        <w:rFonts w:cs="Arial"/>
        <w:b/>
        <w:sz w:val="56"/>
        <w:szCs w:val="5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4DD2FB3" wp14:editId="46CB4756">
          <wp:simplePos x="0" y="0"/>
          <wp:positionH relativeFrom="column">
            <wp:posOffset>4457065</wp:posOffset>
          </wp:positionH>
          <wp:positionV relativeFrom="paragraph">
            <wp:posOffset>61364</wp:posOffset>
          </wp:positionV>
          <wp:extent cx="1702435" cy="1710055"/>
          <wp:effectExtent l="0" t="0" r="0" b="4445"/>
          <wp:wrapTight wrapText="bothSides">
            <wp:wrapPolygon edited="0">
              <wp:start x="0" y="0"/>
              <wp:lineTo x="0" y="21416"/>
              <wp:lineTo x="21270" y="21416"/>
              <wp:lineTo x="21270" y="0"/>
              <wp:lineTo x="0" y="0"/>
            </wp:wrapPolygon>
          </wp:wrapTight>
          <wp:docPr id="4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435" cy="1710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496A">
      <w:rPr>
        <w:rFonts w:cs="Arial"/>
        <w:b/>
        <w:sz w:val="56"/>
        <w:szCs w:val="56"/>
      </w:rPr>
      <w:t>Oberschule</w:t>
    </w:r>
  </w:p>
  <w:p w14:paraId="361FBC4E" w14:textId="057D42A9" w:rsidR="00FC490E" w:rsidRPr="0027496A" w:rsidRDefault="00FC490E" w:rsidP="00FC490E">
    <w:pPr>
      <w:pStyle w:val="Kopfzeile"/>
      <w:tabs>
        <w:tab w:val="clear" w:pos="9072"/>
        <w:tab w:val="left" w:pos="6946"/>
        <w:tab w:val="right" w:pos="10800"/>
      </w:tabs>
      <w:rPr>
        <w:rFonts w:cs="Arial"/>
        <w:b/>
        <w:sz w:val="31"/>
        <w:szCs w:val="31"/>
      </w:rPr>
    </w:pPr>
    <w:r w:rsidRPr="0027496A">
      <w:rPr>
        <w:rFonts w:cs="Arial"/>
        <w:b/>
        <w:sz w:val="31"/>
        <w:szCs w:val="31"/>
      </w:rPr>
      <w:t>Dr.-Salvador-Allende</w:t>
    </w:r>
  </w:p>
  <w:p w14:paraId="400B6ECA" w14:textId="3172F016" w:rsidR="00525C0C" w:rsidRDefault="00FC490E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2E4A99" wp14:editId="0D3164BE">
              <wp:simplePos x="0" y="0"/>
              <wp:positionH relativeFrom="column">
                <wp:posOffset>0</wp:posOffset>
              </wp:positionH>
              <wp:positionV relativeFrom="paragraph">
                <wp:posOffset>91036</wp:posOffset>
              </wp:positionV>
              <wp:extent cx="4267200" cy="0"/>
              <wp:effectExtent l="0" t="0" r="0" b="0"/>
              <wp:wrapNone/>
              <wp:docPr id="7" name="Gerader Verbinde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2672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>
          <w:pict>
            <v:line w14:anchorId="303C4B15" id="Gerader Verbinder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15pt" to="336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" strokecolor="windowText" strokeweight=".5pt">
              <v:stroke joinstyle="miter"/>
            </v:line>
          </w:pict>
        </mc:Fallback>
      </mc:AlternateContent>
    </w:r>
    <w:r w:rsidR="00470A3E"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F2E4F02" wp14:editId="78A9B323">
              <wp:simplePos x="0" y="0"/>
              <wp:positionH relativeFrom="page">
                <wp:posOffset>215900</wp:posOffset>
              </wp:positionH>
              <wp:positionV relativeFrom="page">
                <wp:posOffset>3780790</wp:posOffset>
              </wp:positionV>
              <wp:extent cx="179705" cy="0"/>
              <wp:effectExtent l="6350" t="8890" r="1397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29DCA4A7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297.7pt" to="31.1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">
              <w10:wrap anchorx="page" anchory="page"/>
              <w10:anchorlock/>
            </v:line>
          </w:pict>
        </mc:Fallback>
      </mc:AlternateContent>
    </w:r>
    <w:r w:rsidR="00470A3E"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E99D5F7" wp14:editId="40299FB3">
              <wp:simplePos x="0" y="0"/>
              <wp:positionH relativeFrom="page">
                <wp:posOffset>215900</wp:posOffset>
              </wp:positionH>
              <wp:positionV relativeFrom="page">
                <wp:posOffset>5346700</wp:posOffset>
              </wp:positionV>
              <wp:extent cx="269875" cy="0"/>
              <wp:effectExtent l="6350" t="12700" r="9525" b="63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698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58AFF70C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421pt" to="38.2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">
              <w10:wrap anchorx="page" anchory="page"/>
              <w10:anchorlock/>
            </v:line>
          </w:pict>
        </mc:Fallback>
      </mc:AlternateContent>
    </w:r>
    <w:r w:rsidR="00470A3E">
      <w:rPr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EB2678F" wp14:editId="2FDCB736">
              <wp:simplePos x="0" y="0"/>
              <wp:positionH relativeFrom="page">
                <wp:posOffset>215900</wp:posOffset>
              </wp:positionH>
              <wp:positionV relativeFrom="page">
                <wp:posOffset>7560945</wp:posOffset>
              </wp:positionV>
              <wp:extent cx="179705" cy="0"/>
              <wp:effectExtent l="6350" t="7620" r="13970" b="1143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721F26C5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595.35pt" to="31.1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750FD"/>
    <w:multiLevelType w:val="hybridMultilevel"/>
    <w:tmpl w:val="9C24BA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E5622"/>
    <w:multiLevelType w:val="hybridMultilevel"/>
    <w:tmpl w:val="F1B074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26BF7"/>
    <w:multiLevelType w:val="hybridMultilevel"/>
    <w:tmpl w:val="6400F4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F8"/>
    <w:rsid w:val="0017456E"/>
    <w:rsid w:val="0025538F"/>
    <w:rsid w:val="00262BA1"/>
    <w:rsid w:val="0027496A"/>
    <w:rsid w:val="00294E74"/>
    <w:rsid w:val="003A0DF7"/>
    <w:rsid w:val="0045419C"/>
    <w:rsid w:val="00470A3E"/>
    <w:rsid w:val="00481510"/>
    <w:rsid w:val="00525C0C"/>
    <w:rsid w:val="0058612C"/>
    <w:rsid w:val="005E4313"/>
    <w:rsid w:val="00674800"/>
    <w:rsid w:val="006A6E1F"/>
    <w:rsid w:val="006B5CF8"/>
    <w:rsid w:val="00775E02"/>
    <w:rsid w:val="007B0873"/>
    <w:rsid w:val="007C224D"/>
    <w:rsid w:val="007C2324"/>
    <w:rsid w:val="00884EC4"/>
    <w:rsid w:val="00931DB1"/>
    <w:rsid w:val="00A865EA"/>
    <w:rsid w:val="00AD71BF"/>
    <w:rsid w:val="00B92008"/>
    <w:rsid w:val="00C37AB3"/>
    <w:rsid w:val="00C50DA1"/>
    <w:rsid w:val="00C5542E"/>
    <w:rsid w:val="00C73F05"/>
    <w:rsid w:val="00CC25C4"/>
    <w:rsid w:val="00CD267E"/>
    <w:rsid w:val="00D232B1"/>
    <w:rsid w:val="00D45E1E"/>
    <w:rsid w:val="00DD1D93"/>
    <w:rsid w:val="00DE028E"/>
    <w:rsid w:val="00EC635A"/>
    <w:rsid w:val="00ED609A"/>
    <w:rsid w:val="00EE4CC5"/>
    <w:rsid w:val="00F573E6"/>
    <w:rsid w:val="00F90FB1"/>
    <w:rsid w:val="00FC490E"/>
    <w:rsid w:val="00FC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351055"/>
  <w15:chartTrackingRefBased/>
  <w15:docId w15:val="{5AD25FDC-F59A-49AB-94B0-72702914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sz w:val="48"/>
      <w:lang w:val="it-IT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NichtaufgelsteErwhnung">
    <w:name w:val="Unresolved Mention"/>
    <w:uiPriority w:val="99"/>
    <w:semiHidden/>
    <w:unhideWhenUsed/>
    <w:rsid w:val="00775E02"/>
    <w:rPr>
      <w:color w:val="605E5C"/>
      <w:shd w:val="clear" w:color="auto" w:fill="E1DFDD"/>
    </w:rPr>
  </w:style>
  <w:style w:type="character" w:customStyle="1" w:styleId="A1">
    <w:name w:val="A1"/>
    <w:rsid w:val="005E4313"/>
    <w:rPr>
      <w:rFonts w:cs="Tahoma"/>
      <w:color w:val="000000"/>
      <w:sz w:val="16"/>
      <w:szCs w:val="16"/>
    </w:rPr>
  </w:style>
  <w:style w:type="table" w:styleId="Tabellenraster">
    <w:name w:val="Table Grid"/>
    <w:basedOn w:val="NormaleTabelle"/>
    <w:uiPriority w:val="39"/>
    <w:rsid w:val="00CD2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62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en%20Simone\Simone%20privat\Post%202006\Briefkopf%20Simon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06EF8-C9F5-4E7A-A6AE-0C91A7A4D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 Simone.dot</Template>
  <TotalTime>0</TotalTime>
  <Pages>1</Pages>
  <Words>168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Mitteilung</vt:lpstr>
    </vt:vector>
  </TitlesOfParts>
  <Company/>
  <LinksUpToDate>false</LinksUpToDate>
  <CharactersWithSpaces>1229</CharactersWithSpaces>
  <SharedDoc>false</SharedDoc>
  <HLinks>
    <vt:vector size="6" baseType="variant">
      <vt:variant>
        <vt:i4>1310752</vt:i4>
      </vt:variant>
      <vt:variant>
        <vt:i4>0</vt:i4>
      </vt:variant>
      <vt:variant>
        <vt:i4>0</vt:i4>
      </vt:variant>
      <vt:variant>
        <vt:i4>5</vt:i4>
      </vt:variant>
      <vt:variant>
        <vt:lpwstr>mailto:simone.bz@t-online.de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Mitteilung</dc:title>
  <dc:subject/>
  <dc:creator>Ivonne Holfeld</dc:creator>
  <cp:keywords/>
  <dc:description/>
  <cp:lastModifiedBy>Annett Schupke</cp:lastModifiedBy>
  <cp:revision>2</cp:revision>
  <cp:lastPrinted>2026-08-11T12:06:00Z</cp:lastPrinted>
  <dcterms:created xsi:type="dcterms:W3CDTF">2026-08-11T12:37:00Z</dcterms:created>
  <dcterms:modified xsi:type="dcterms:W3CDTF">2026-08-11T12:37:00Z</dcterms:modified>
</cp:coreProperties>
</file>